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047" w:rsidRDefault="002C2DC3">
      <w:pPr>
        <w:ind w:firstLine="1276"/>
        <w:jc w:val="center"/>
        <w:rPr>
          <w:rFonts w:ascii="Times New Roman" w:hAnsi="Times New Roman" w:cs="Times New Roman"/>
          <w:b/>
          <w:color w:val="C00000"/>
          <w:sz w:val="40"/>
          <w:szCs w:val="28"/>
        </w:rPr>
      </w:pPr>
      <w:r>
        <w:rPr>
          <w:noProof/>
          <w:color w:val="C00000"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-735576</wp:posOffset>
            </wp:positionV>
            <wp:extent cx="7572375" cy="1044186"/>
            <wp:effectExtent l="0" t="0" r="0" b="381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7572375" cy="104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40"/>
          <w:szCs w:val="28"/>
        </w:rPr>
        <w:t>РАЗГОВОРЫ О ВАЖНОМ</w:t>
      </w:r>
    </w:p>
    <w:p w:rsidR="007C6047" w:rsidRDefault="002C2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Добрый день коллеги!</w:t>
      </w:r>
    </w:p>
    <w:p w:rsidR="007C6047" w:rsidRDefault="002C2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Минпросвещения России с 1 сентября 2022 года запускает в российских школах масштабный проект – цикл внеурочных занятий «Разговор о важном».</w:t>
      </w:r>
    </w:p>
    <w:p w:rsidR="007C6047" w:rsidRDefault="002C2D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Для качественной подготовки к новому учебному году просим Вас 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знакомиться со следующими видео-трансляциями:</w:t>
      </w:r>
    </w:p>
    <w:tbl>
      <w:tblPr>
        <w:tblStyle w:val="afb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C6047">
        <w:tc>
          <w:tcPr>
            <w:tcW w:w="9214" w:type="dxa"/>
            <w:shd w:val="clear" w:color="auto" w:fill="B6DDE8" w:themeFill="accent5" w:themeFillTint="66"/>
          </w:tcPr>
          <w:p w:rsidR="007C6047" w:rsidRDefault="002C2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 Кравцова С.С (20 июня 2022г.) </w:t>
            </w:r>
            <w:hyperlink r:id="rId7" w:tooltip="https://rutube.ru/video/0264183a67423cf839bc3534fd8b7f29/" w:history="1"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https://rutube.ru/video/0264183a6</w:t>
              </w:r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7423cf839bc3534fd8b7f29/</w:t>
              </w:r>
            </w:hyperlink>
          </w:p>
          <w:p w:rsidR="007C6047" w:rsidRDefault="007C6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047">
        <w:tc>
          <w:tcPr>
            <w:tcW w:w="9214" w:type="dxa"/>
            <w:shd w:val="clear" w:color="auto" w:fill="auto"/>
          </w:tcPr>
          <w:p w:rsidR="007C6047" w:rsidRDefault="007C6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047">
        <w:tc>
          <w:tcPr>
            <w:tcW w:w="9214" w:type="dxa"/>
            <w:shd w:val="clear" w:color="auto" w:fill="FABF8F" w:themeFill="accent6" w:themeFillTint="99"/>
          </w:tcPr>
          <w:p w:rsidR="007C6047" w:rsidRDefault="002C2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проектом (20 июня 2022г.) </w:t>
            </w:r>
            <w:hyperlink r:id="rId8" w:tooltip="https://rutube.ru/video/158147bcec19dfcc9ee1503f7aab01da/" w:history="1"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https://rutube.ru/video/158147bcec19dfcc9ee1503f7aa</w:t>
              </w:r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b01da/</w:t>
              </w:r>
            </w:hyperlink>
          </w:p>
          <w:p w:rsidR="007C6047" w:rsidRDefault="007C6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047">
        <w:tc>
          <w:tcPr>
            <w:tcW w:w="9214" w:type="dxa"/>
            <w:shd w:val="clear" w:color="auto" w:fill="auto"/>
          </w:tcPr>
          <w:p w:rsidR="007C6047" w:rsidRDefault="007C6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047">
        <w:tc>
          <w:tcPr>
            <w:tcW w:w="9214" w:type="dxa"/>
            <w:shd w:val="clear" w:color="auto" w:fill="C2D69B" w:themeFill="accent3" w:themeFillTint="99"/>
          </w:tcPr>
          <w:p w:rsidR="007C6047" w:rsidRDefault="002C2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представителей Академии Минпросвещения (27 июня 2022.)</w:t>
            </w:r>
          </w:p>
          <w:p w:rsidR="007C6047" w:rsidRDefault="002C2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tooltip="https://rutube.ru/video/ee8c804d97f16360c1b9d366cc4803b1/" w:history="1"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https://rutube.ru/video/ee8c804d97f16360c1b9d366cc4803b1/</w:t>
              </w:r>
            </w:hyperlink>
          </w:p>
          <w:p w:rsidR="007C6047" w:rsidRDefault="002C2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(посмотреть всем)</w:t>
            </w:r>
          </w:p>
        </w:tc>
      </w:tr>
    </w:tbl>
    <w:p w:rsidR="007C6047" w:rsidRDefault="007C604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b"/>
        <w:tblW w:w="0" w:type="auto"/>
        <w:tblInd w:w="675" w:type="dxa"/>
        <w:tblLook w:val="04A0" w:firstRow="1" w:lastRow="0" w:firstColumn="1" w:lastColumn="0" w:noHBand="0" w:noVBand="1"/>
      </w:tblPr>
      <w:tblGrid>
        <w:gridCol w:w="8647"/>
      </w:tblGrid>
      <w:tr w:rsidR="007C6047">
        <w:trPr>
          <w:trHeight w:val="2751"/>
        </w:trPr>
        <w:tc>
          <w:tcPr>
            <w:tcW w:w="8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C000"/>
          </w:tcPr>
          <w:p w:rsidR="007C6047" w:rsidRDefault="002C2D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Присоединяйтесь к проекту «Разговоры о важном»!</w:t>
            </w:r>
          </w:p>
          <w:p w:rsidR="007C6047" w:rsidRDefault="002C2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Сервис для классных руководителей –</w:t>
            </w:r>
          </w:p>
          <w:p w:rsidR="007C6047" w:rsidRDefault="002C2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tooltip="https://apkpro.ru/razgovory-o-vazhnom/" w:history="1"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https://apkpro.ru/razgovory-o-vazhnom/</w:t>
              </w:r>
            </w:hyperlink>
          </w:p>
          <w:p w:rsidR="007C6047" w:rsidRDefault="002C2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Телеграмм-канал - t.me/razgovory_o_vazhnom</w:t>
            </w:r>
          </w:p>
          <w:p w:rsidR="007C6047" w:rsidRDefault="002C2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ВКонтакте - </w:t>
            </w:r>
            <w:hyperlink r:id="rId11" w:tooltip="https://vk.com/minacademy" w:history="1"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https://vk.com/minacademy</w:t>
              </w:r>
            </w:hyperlink>
          </w:p>
          <w:p w:rsidR="007C6047" w:rsidRDefault="002C2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RUTUBE канал - </w:t>
            </w:r>
            <w:hyperlink r:id="rId12" w:tooltip="https://rutube.ru/channel/23905527/" w:history="1"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https://rutube.ru/channel/23905527/</w:t>
              </w:r>
            </w:hyperlink>
          </w:p>
          <w:p w:rsidR="007C6047" w:rsidRDefault="007C60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6047" w:rsidRDefault="007C6047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C6047" w:rsidRDefault="00CE071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  <w:bookmarkStart w:id="0" w:name="_GoBack"/>
      <w:bookmarkEnd w:id="0"/>
    </w:p>
    <w:p w:rsidR="007C6047" w:rsidRDefault="007C6047">
      <w:pPr>
        <w:rPr>
          <w:rFonts w:ascii="Times New Roman" w:hAnsi="Times New Roman" w:cs="Times New Roman"/>
          <w:sz w:val="28"/>
          <w:szCs w:val="28"/>
        </w:rPr>
      </w:pPr>
    </w:p>
    <w:sectPr w:rsidR="007C60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DC3" w:rsidRDefault="002C2DC3">
      <w:pPr>
        <w:spacing w:after="0" w:line="240" w:lineRule="auto"/>
      </w:pPr>
      <w:r>
        <w:separator/>
      </w:r>
    </w:p>
  </w:endnote>
  <w:endnote w:type="continuationSeparator" w:id="0">
    <w:p w:rsidR="002C2DC3" w:rsidRDefault="002C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DC3" w:rsidRDefault="002C2DC3">
      <w:pPr>
        <w:spacing w:after="0" w:line="240" w:lineRule="auto"/>
      </w:pPr>
      <w:r>
        <w:separator/>
      </w:r>
    </w:p>
  </w:footnote>
  <w:footnote w:type="continuationSeparator" w:id="0">
    <w:p w:rsidR="002C2DC3" w:rsidRDefault="002C2D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13"/>
    <w:rsid w:val="002C2DC3"/>
    <w:rsid w:val="007C6047"/>
    <w:rsid w:val="00CE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2B97C-01F7-4C69-8E03-E34ED00C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table" w:styleId="af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158147bcec19dfcc9ee1503f7aab01d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0264183a67423cf839bc3534fd8b7f29/" TargetMode="External"/><Relationship Id="rId12" Type="http://schemas.openxmlformats.org/officeDocument/2006/relationships/hyperlink" Target="https://rutube.ru/channel/2390552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vk.com/minacademy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apkpro.ru/razgovory-o-vazhn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utube.ru/video/ee8c804d97f16360c1b9d366cc4803b1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XP\Desktop\&#1057;&#1040;&#1049;&#1058;%20&#1042;&#1056;\&#1056;&#1072;&#1079;&#1075;&#1086;&#1074;&#1086;&#1088;&#1099;%20&#1086;%20&#1074;&#1072;&#1078;&#1085;&#1086;&#1084;\&#1056;&#1040;&#1047;&#1043;&#1054;&#1042;&#1054;&#1056;&#1067;%20&#1054;%20&#1042;&#1040;&#1046;&#1053;&#1054;&#105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РАЗГОВОРЫ О ВАЖНОМ</Template>
  <TotalTime>1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2</cp:revision>
  <dcterms:created xsi:type="dcterms:W3CDTF">2023-02-11T04:18:00Z</dcterms:created>
  <dcterms:modified xsi:type="dcterms:W3CDTF">2023-02-11T04:19:00Z</dcterms:modified>
</cp:coreProperties>
</file>